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8327DF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27.10.2021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8327DF">
        <w:rPr>
          <w:b w:val="0"/>
          <w:sz w:val="20"/>
          <w:szCs w:val="20"/>
          <w:u w:val="single"/>
          <w:lang w:val="en-US"/>
        </w:rPr>
        <w:t>27/10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8327DF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Голова правлiння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8327DF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Бурсук Юлiан Якович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</w:t>
            </w:r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DF42E6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Приватне акцiонерне товариство "Iнструментальний завод"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DF42E6" w:rsidRDefault="008327DF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Державна установа "Агентство з розвитку інфраструктури фондового ринку України"</w:t>
            </w:r>
          </w:p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Державна установа "Агентство з розвитку інфраструктури фондового ринку України"</w:t>
            </w:r>
          </w:p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8327DF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8327DF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8327DF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8327DF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27.10.2021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D4058E" w:rsidRDefault="00D4058E" w:rsidP="00C86AFD">
      <w:pPr>
        <w:rPr>
          <w:lang w:val="en-US"/>
        </w:rPr>
        <w:sectPr w:rsidR="00D4058E" w:rsidSect="008327DF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D4058E" w:rsidRPr="00D4058E" w:rsidTr="006C3842">
        <w:trPr>
          <w:trHeight w:val="440"/>
          <w:tblCellSpacing w:w="22" w:type="dxa"/>
        </w:trPr>
        <w:tc>
          <w:tcPr>
            <w:tcW w:w="4931" w:type="pct"/>
          </w:tcPr>
          <w:p w:rsidR="00D4058E" w:rsidRPr="00D4058E" w:rsidRDefault="00D4058E" w:rsidP="00D4058E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</w:rPr>
              <w:lastRenderedPageBreak/>
              <w:t>Додаток 6</w:t>
            </w:r>
            <w:r w:rsidRPr="00D4058E">
              <w:rPr>
                <w:sz w:val="20"/>
                <w:szCs w:val="20"/>
              </w:rPr>
              <w:br/>
              <w:t>до Положення про розкриття інформації емітентами цінних паперів</w:t>
            </w:r>
            <w:r w:rsidRPr="00D4058E">
              <w:rPr>
                <w:sz w:val="20"/>
                <w:szCs w:val="20"/>
              </w:rPr>
              <w:br/>
              <w:t>(пу</w:t>
            </w:r>
            <w:r w:rsidRPr="00D4058E">
              <w:rPr>
                <w:sz w:val="20"/>
                <w:szCs w:val="20"/>
                <w:lang w:val="uk-UA"/>
              </w:rPr>
              <w:t>(пу</w:t>
            </w:r>
            <w:r w:rsidRPr="00D4058E">
              <w:rPr>
                <w:sz w:val="20"/>
                <w:szCs w:val="20"/>
              </w:rPr>
              <w:t>нкт 7 глави 1 розділу III)</w:t>
            </w:r>
          </w:p>
        </w:tc>
      </w:tr>
    </w:tbl>
    <w:p w:rsidR="00D4058E" w:rsidRPr="00D4058E" w:rsidRDefault="00D4058E" w:rsidP="00D4058E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D4058E">
        <w:rPr>
          <w:sz w:val="20"/>
          <w:szCs w:val="20"/>
          <w:lang w:val="uk-UA"/>
        </w:rPr>
        <w:br w:type="textWrapping" w:clear="all"/>
      </w:r>
      <w:r w:rsidRPr="00D4058E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2097"/>
        <w:gridCol w:w="2897"/>
        <w:gridCol w:w="4135"/>
        <w:gridCol w:w="2671"/>
        <w:gridCol w:w="2529"/>
      </w:tblGrid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</w:rPr>
              <w:t>Дата вчинення дії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Бурсук Юлiан Якович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0.71375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члена правлiння Бурсука Юлiана Яковича, розмiр пакета акцiй - 0,71375%,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Голова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Бурсук Юлiан Якович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0.71375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голови правлiння Бурсука Юлiана Яковича, розмiр пакета акцiй - 0,71375%,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Сегеда Юрiй Iванович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0.59090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члена правлiння Сегеди Юрiя Iвановича, розмiр пакета акцiй - 0,59090%,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Тютькiн Василь Павлович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0.59090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члена правлiння Тютькiна Василя Павловича, розмiр пакета акцiй - 0,59090%,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Андрiйченко Марiя Iванiвна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0.33783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члена правлiння Андрiйченко Марiї Iванiвни, розмiр пакета акцiй - 0,33783%,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Дубовик Надiя Василiвна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0.18796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в зв'язку з закiнченням строку повноважень, припиненi повноваження члена правлiння Дубовик Надiї Василiвни, розмiр пакета акцiй - 0,18796%, строк перебування на посадi - 5 рокiв,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lastRenderedPageBreak/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Дубовик Надiя Василiвна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0.18796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обрана на строк 2 роки членом правлiння Дубовик Надiя Василiвна, розмiр пакета акцiй - 0,18796%, iншi посади, якi обiймала протягом останнiх 5 рокiв - ПрАТ "Iнструментальний завод", старший iнспектор з облiку кадрiв. Посадова особа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Андрiйченко Марiя Iванiвна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0.33783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обрана на строк 2 роки членом правлiння Андрiйченко Марiя Iванiвна, розмiр пакета акцiй - 0,33783, iншi посади, якi обiймала протягом останнiх 5 рокiв - ПрАТ "Iнструментальний завод", головний бухгалтер. Посадова особа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Тютькiн Василь Павлович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0.59090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обраний на строк 2 роки членом правлiння Тютькiн Василь Павлович, розмiр пакета акцiй - 0,59090%, iншi посади, якi обiймав протягом останнiх 5 рокiв - ПрАТ "Iнструментальний завод", заступник директора з виробництва. Посадова особа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Сегеда Юрiй Iванович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0.59090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обраний на строк 2 роки членом правлiння Сегеда Юрiй Iванович, розмiр пакета акцiй - 0,59090%, iншi посади, якi обiймав протягом останнiх 5 рокiв - ПрАТ "Iнструментальний завод",  головний iнженер. Посадова особа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Член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Бурсук Юлiан Якович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0.71375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обраний на строк 2 роки членом правлiння Бурсук Юлiан Якович, розмiр пакета акцiй - 0,71375%, iншi посади, якi обiймав протягом останнiх 5 рокiв - ПрАТ "Iнструментальний завод", голова правлiння. Посадова особа непогашеної судимостi за корисливi та посадовi злочини не має.</w:t>
            </w:r>
          </w:p>
        </w:tc>
      </w:tr>
      <w:tr w:rsidR="00D4058E" w:rsidRPr="00D4058E" w:rsidTr="006C3842"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Голова правлiння</w:t>
            </w:r>
          </w:p>
        </w:tc>
        <w:tc>
          <w:tcPr>
            <w:tcW w:w="1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Бурсук Юлiан Якович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0.71375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D4058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D4058E" w:rsidRPr="00D4058E" w:rsidTr="006C384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58E" w:rsidRPr="00D4058E" w:rsidRDefault="00D4058E" w:rsidP="00D4058E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D4058E">
              <w:rPr>
                <w:sz w:val="20"/>
                <w:szCs w:val="20"/>
                <w:lang w:val="uk-UA"/>
              </w:rPr>
              <w:t>Згiдно з рiшенням наглядової ради вiд 27.10.21р., обраний на строк 2 роки головою правлiння Бурсук Юлiан Якович, розмiр пакета акцiй - 0,71375%, iншi посади, якi обiймав протягом останнiх 5 рокiв - ПрАТ "Iнструментальний завод", голова правлiння. Посадова особа непогашеної судимостi за корисливi та посадовi злочини не має.</w:t>
            </w:r>
          </w:p>
        </w:tc>
      </w:tr>
    </w:tbl>
    <w:p w:rsidR="00D4058E" w:rsidRPr="00D4058E" w:rsidRDefault="00D4058E" w:rsidP="00D4058E">
      <w:pPr>
        <w:rPr>
          <w:lang w:val="en-US"/>
        </w:rPr>
      </w:pPr>
    </w:p>
    <w:p w:rsidR="00D4058E" w:rsidRPr="00D4058E" w:rsidRDefault="00D4058E" w:rsidP="00D4058E">
      <w:r w:rsidRPr="00D4058E">
        <w:rPr>
          <w:color w:val="333333"/>
          <w:sz w:val="20"/>
          <w:szCs w:val="20"/>
          <w:shd w:val="clear" w:color="auto" w:fill="FFFFFF"/>
        </w:rPr>
        <w:t>* Окремо зазначаються особи, які звільняються та призначаються (обираються або припиняють повноваження) на кожну посаду.</w:t>
      </w:r>
    </w:p>
    <w:p w:rsidR="003C4C1A" w:rsidRDefault="003C4C1A" w:rsidP="00C86AFD">
      <w:pPr>
        <w:rPr>
          <w:lang w:val="en-US"/>
        </w:rPr>
      </w:pPr>
    </w:p>
    <w:sectPr w:rsidR="003C4C1A" w:rsidSect="00D4058E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DF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327DF"/>
    <w:rsid w:val="00902454"/>
    <w:rsid w:val="009A60E3"/>
    <w:rsid w:val="009F2C05"/>
    <w:rsid w:val="00A372E3"/>
    <w:rsid w:val="00B71BC8"/>
    <w:rsid w:val="00C86AFD"/>
    <w:rsid w:val="00CD55EE"/>
    <w:rsid w:val="00D055A7"/>
    <w:rsid w:val="00D4058E"/>
    <w:rsid w:val="00D42B2D"/>
    <w:rsid w:val="00D42FB5"/>
    <w:rsid w:val="00D4561A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F72B8-A3BC-47C9-8E16-67C6CEFB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959F4-8FAF-465C-AAFC-0E7557D9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2013-07-11T13:29:00Z</cp:lastPrinted>
  <dcterms:created xsi:type="dcterms:W3CDTF">2021-10-27T12:18:00Z</dcterms:created>
  <dcterms:modified xsi:type="dcterms:W3CDTF">2021-10-27T12:18:00Z</dcterms:modified>
</cp:coreProperties>
</file>